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工业和信息化部办公厅关于组织开展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2021年人工智能产业创新任务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揭榜挂帅申报工作的通知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工信厅科函〔2021〕231号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为贯彻落实习近平总书记关于揭榜挂帅工作的重要指示精神，加快推动我国新一代人工智能产业创新发展，现组织开展2021年人工智能产业创新任务揭榜挂帅申报工作。有关事项通知如下：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一、任务内容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揭榜挂帅工作聚焦人工智能产业发展的核心基础、重点产品、公共支撑等3类创新任务，发掘培育一批掌握关键核心技术、具备较强创新能力的优势单位，突破一批人工智能标志性技术产品，加速新技术、新产品落地应用。（任务详见附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二、推荐条件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（一）揭榜申报主体包括从事人工智能技术创新和应用服务的相关企业、高校、科研院所等，应具备独立法人资格，具有较强技术创新和产业化应用能力。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（二）各省、自治区、直辖市及计划单列市工业和信息化主管部门、中央企业集团、人工智能相关行业组织按照政府引导、企业自愿的原则，优先推荐创新能力突出、产业化前景好、行业带动作用明显的项目。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（三）每个主体申报不超过3个项目。已列入前期揭榜优胜项目的不得重复申报。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22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（一）申报主体可通过申报系统（https://aibest.miit.gov.cn）进行申报，完成注册后填写申报所需材料。申报截止时间为2021年11月15日。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推荐单位于2021年11月30日前使用账号登录系统并确认推荐名单。各省、自治区、直辖市工业和信息化主管部门、人工智能相关行业组织推荐项目数量原则上不超过15个；计划单列市工业和信息化主管部门推荐项目数量原则上不超过5个；中央企业集团和部属单位不占属地指标，可直接报送，推荐项目数量原则上不超过3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工业和信息化部组织遴选并公布入围揭榜单位名单（每个揭榜方向原则上不超过5家）。入围揭榜单位完成攻关任务后（名单公布之日起不超过2年），工业和信息化部委托第三方专业机构开展测评工作，择优发布揭榜优胜单位名单（每个揭榜方向原则上不超过3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（四）请推荐单位高度重视人工智能产业创新任务揭榜挂帅工作，结合本地区、本领域实际，遵循公开、公平、公正的原则完成好推荐工作，并在政策、资金、资源配套等方面加大支持力度。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工业和信息化部科技司 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余  果 010-68205244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    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王 正 010-68205249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申报系统技术咨询 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张 睿 010-62300398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      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詹远志 010-62300368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附件：2021年人工智能产业创新任务揭榜挂帅申报指南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86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976" w:firstLineChars="16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2021年9月1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86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311" w:firstLineChars="1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6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311" w:firstLineChars="1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6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311" w:firstLineChars="1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6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271" w:firstLineChars="100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86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271" w:firstLineChars="100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86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201" w:firstLineChars="100"/>
        <w:textAlignment w:val="auto"/>
        <w:outlineLvl w:val="9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077" w:gutter="0"/>
      <w:pgNumType w:fmt="numberInDash" w:start="1"/>
      <w:cols w:space="720" w:num="1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310" w:h="567" w:hRule="exact" w:wrap="around" w:vAnchor="page" w:hAnchor="margin" w:xAlign="outside" w:y="15140"/>
      <w:spacing w:line="280" w:lineRule="exact"/>
      <w:jc w:val="center"/>
      <w:rPr>
        <w:rStyle w:val="9"/>
        <w:rFonts w:hint="eastAsia"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201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1A"/>
    <w:rsid w:val="00001365"/>
    <w:rsid w:val="00002F68"/>
    <w:rsid w:val="000144F3"/>
    <w:rsid w:val="00020C56"/>
    <w:rsid w:val="00023CF7"/>
    <w:rsid w:val="00043F55"/>
    <w:rsid w:val="00046070"/>
    <w:rsid w:val="00046F69"/>
    <w:rsid w:val="00047EED"/>
    <w:rsid w:val="0006656E"/>
    <w:rsid w:val="00072218"/>
    <w:rsid w:val="00083F8C"/>
    <w:rsid w:val="000A4124"/>
    <w:rsid w:val="000B1338"/>
    <w:rsid w:val="000B6B4C"/>
    <w:rsid w:val="000D5F7A"/>
    <w:rsid w:val="000F782D"/>
    <w:rsid w:val="00100C4E"/>
    <w:rsid w:val="001032D1"/>
    <w:rsid w:val="00107027"/>
    <w:rsid w:val="00136316"/>
    <w:rsid w:val="00163844"/>
    <w:rsid w:val="00166523"/>
    <w:rsid w:val="00191AF1"/>
    <w:rsid w:val="00194FE5"/>
    <w:rsid w:val="001A2DE2"/>
    <w:rsid w:val="001C4BA3"/>
    <w:rsid w:val="001D4F6B"/>
    <w:rsid w:val="001F2E84"/>
    <w:rsid w:val="001F4533"/>
    <w:rsid w:val="001F581A"/>
    <w:rsid w:val="001F73A1"/>
    <w:rsid w:val="00212C15"/>
    <w:rsid w:val="0021602F"/>
    <w:rsid w:val="00223CC7"/>
    <w:rsid w:val="00224AC8"/>
    <w:rsid w:val="00224C9C"/>
    <w:rsid w:val="002305B4"/>
    <w:rsid w:val="00236910"/>
    <w:rsid w:val="00240AAF"/>
    <w:rsid w:val="00265288"/>
    <w:rsid w:val="00284EA7"/>
    <w:rsid w:val="002A125B"/>
    <w:rsid w:val="002A1C13"/>
    <w:rsid w:val="002A7BE3"/>
    <w:rsid w:val="002C182A"/>
    <w:rsid w:val="002C1B72"/>
    <w:rsid w:val="002C284E"/>
    <w:rsid w:val="002C4980"/>
    <w:rsid w:val="002E404E"/>
    <w:rsid w:val="002E7BEF"/>
    <w:rsid w:val="00302117"/>
    <w:rsid w:val="00307012"/>
    <w:rsid w:val="00317A00"/>
    <w:rsid w:val="00324738"/>
    <w:rsid w:val="00332FBD"/>
    <w:rsid w:val="00334450"/>
    <w:rsid w:val="00344FFC"/>
    <w:rsid w:val="003564B8"/>
    <w:rsid w:val="00393CF6"/>
    <w:rsid w:val="0039400E"/>
    <w:rsid w:val="003A0AC9"/>
    <w:rsid w:val="003A3DA5"/>
    <w:rsid w:val="003A4D68"/>
    <w:rsid w:val="003B38AB"/>
    <w:rsid w:val="003D02CC"/>
    <w:rsid w:val="003D38DC"/>
    <w:rsid w:val="003D4250"/>
    <w:rsid w:val="003E2E59"/>
    <w:rsid w:val="003E37DD"/>
    <w:rsid w:val="003E737B"/>
    <w:rsid w:val="003F0DDB"/>
    <w:rsid w:val="003F4947"/>
    <w:rsid w:val="003F4C68"/>
    <w:rsid w:val="00411811"/>
    <w:rsid w:val="004266BB"/>
    <w:rsid w:val="00427B6B"/>
    <w:rsid w:val="00430BE2"/>
    <w:rsid w:val="00432DCC"/>
    <w:rsid w:val="00437C63"/>
    <w:rsid w:val="004405C3"/>
    <w:rsid w:val="00442A6F"/>
    <w:rsid w:val="00451077"/>
    <w:rsid w:val="0045180F"/>
    <w:rsid w:val="00454417"/>
    <w:rsid w:val="00454E06"/>
    <w:rsid w:val="004655FB"/>
    <w:rsid w:val="00465C94"/>
    <w:rsid w:val="0047071B"/>
    <w:rsid w:val="00470A0A"/>
    <w:rsid w:val="00496AE7"/>
    <w:rsid w:val="004A2739"/>
    <w:rsid w:val="004B0A1A"/>
    <w:rsid w:val="004B5B63"/>
    <w:rsid w:val="004C289E"/>
    <w:rsid w:val="004C2E30"/>
    <w:rsid w:val="004C3631"/>
    <w:rsid w:val="004C6787"/>
    <w:rsid w:val="004C734D"/>
    <w:rsid w:val="004D26C0"/>
    <w:rsid w:val="004E065E"/>
    <w:rsid w:val="004E1747"/>
    <w:rsid w:val="004F3D93"/>
    <w:rsid w:val="00506EAE"/>
    <w:rsid w:val="0055024E"/>
    <w:rsid w:val="005606FB"/>
    <w:rsid w:val="00560A51"/>
    <w:rsid w:val="00561059"/>
    <w:rsid w:val="0057569C"/>
    <w:rsid w:val="005826C9"/>
    <w:rsid w:val="00584234"/>
    <w:rsid w:val="005860B8"/>
    <w:rsid w:val="005A1E09"/>
    <w:rsid w:val="005A332F"/>
    <w:rsid w:val="005C7B51"/>
    <w:rsid w:val="005E6A9B"/>
    <w:rsid w:val="005F0582"/>
    <w:rsid w:val="005F0A0C"/>
    <w:rsid w:val="006048F6"/>
    <w:rsid w:val="006050FD"/>
    <w:rsid w:val="00606809"/>
    <w:rsid w:val="00607A73"/>
    <w:rsid w:val="00612881"/>
    <w:rsid w:val="006222EE"/>
    <w:rsid w:val="006225AD"/>
    <w:rsid w:val="00627D66"/>
    <w:rsid w:val="0064073B"/>
    <w:rsid w:val="00643A09"/>
    <w:rsid w:val="00647C1A"/>
    <w:rsid w:val="00653696"/>
    <w:rsid w:val="00656B26"/>
    <w:rsid w:val="00663A31"/>
    <w:rsid w:val="0067276C"/>
    <w:rsid w:val="00677C1D"/>
    <w:rsid w:val="00677D79"/>
    <w:rsid w:val="006871A3"/>
    <w:rsid w:val="006A05AB"/>
    <w:rsid w:val="006A2FC7"/>
    <w:rsid w:val="006A36E3"/>
    <w:rsid w:val="006B0611"/>
    <w:rsid w:val="006B5896"/>
    <w:rsid w:val="006B5D32"/>
    <w:rsid w:val="006C0162"/>
    <w:rsid w:val="006D39AD"/>
    <w:rsid w:val="006D731A"/>
    <w:rsid w:val="006E731E"/>
    <w:rsid w:val="00707A04"/>
    <w:rsid w:val="00710A82"/>
    <w:rsid w:val="00711092"/>
    <w:rsid w:val="00711FD0"/>
    <w:rsid w:val="00717E06"/>
    <w:rsid w:val="00732AAC"/>
    <w:rsid w:val="00734B13"/>
    <w:rsid w:val="00735301"/>
    <w:rsid w:val="00736EB7"/>
    <w:rsid w:val="00754CAD"/>
    <w:rsid w:val="007565E2"/>
    <w:rsid w:val="00756732"/>
    <w:rsid w:val="007615B2"/>
    <w:rsid w:val="007640B0"/>
    <w:rsid w:val="007705F1"/>
    <w:rsid w:val="00780B93"/>
    <w:rsid w:val="007A4343"/>
    <w:rsid w:val="007B2D83"/>
    <w:rsid w:val="007C069F"/>
    <w:rsid w:val="007D54E9"/>
    <w:rsid w:val="007E0ACD"/>
    <w:rsid w:val="007E114E"/>
    <w:rsid w:val="00801FC9"/>
    <w:rsid w:val="00803B03"/>
    <w:rsid w:val="0080438F"/>
    <w:rsid w:val="0081210F"/>
    <w:rsid w:val="00830F62"/>
    <w:rsid w:val="00836ABA"/>
    <w:rsid w:val="00840C66"/>
    <w:rsid w:val="00841072"/>
    <w:rsid w:val="008512B8"/>
    <w:rsid w:val="00861F8F"/>
    <w:rsid w:val="00880AFD"/>
    <w:rsid w:val="0088330C"/>
    <w:rsid w:val="0088379F"/>
    <w:rsid w:val="008C1364"/>
    <w:rsid w:val="008D28D9"/>
    <w:rsid w:val="008D303B"/>
    <w:rsid w:val="008E5F71"/>
    <w:rsid w:val="00901F62"/>
    <w:rsid w:val="009210E4"/>
    <w:rsid w:val="00934CBC"/>
    <w:rsid w:val="009368EC"/>
    <w:rsid w:val="009412CD"/>
    <w:rsid w:val="009634C8"/>
    <w:rsid w:val="009709D5"/>
    <w:rsid w:val="0097316F"/>
    <w:rsid w:val="0097731E"/>
    <w:rsid w:val="00986FD5"/>
    <w:rsid w:val="0098720A"/>
    <w:rsid w:val="00997ACE"/>
    <w:rsid w:val="009A2F05"/>
    <w:rsid w:val="009B117D"/>
    <w:rsid w:val="009B265E"/>
    <w:rsid w:val="009B273F"/>
    <w:rsid w:val="009B62F6"/>
    <w:rsid w:val="009C28DB"/>
    <w:rsid w:val="009C635A"/>
    <w:rsid w:val="009E44F3"/>
    <w:rsid w:val="00A2301C"/>
    <w:rsid w:val="00A271FD"/>
    <w:rsid w:val="00A2746E"/>
    <w:rsid w:val="00A324DD"/>
    <w:rsid w:val="00A32528"/>
    <w:rsid w:val="00A441EB"/>
    <w:rsid w:val="00A51E02"/>
    <w:rsid w:val="00A51E5B"/>
    <w:rsid w:val="00A52BE2"/>
    <w:rsid w:val="00A55425"/>
    <w:rsid w:val="00A640FE"/>
    <w:rsid w:val="00A77868"/>
    <w:rsid w:val="00A95AAA"/>
    <w:rsid w:val="00AA593A"/>
    <w:rsid w:val="00AA5A4E"/>
    <w:rsid w:val="00AC60BF"/>
    <w:rsid w:val="00AC7B35"/>
    <w:rsid w:val="00AE4E9E"/>
    <w:rsid w:val="00B04A5D"/>
    <w:rsid w:val="00B063DE"/>
    <w:rsid w:val="00B13A78"/>
    <w:rsid w:val="00B22939"/>
    <w:rsid w:val="00B2774B"/>
    <w:rsid w:val="00B47F31"/>
    <w:rsid w:val="00B50BC0"/>
    <w:rsid w:val="00B7733D"/>
    <w:rsid w:val="00B87CD9"/>
    <w:rsid w:val="00B905BD"/>
    <w:rsid w:val="00B92693"/>
    <w:rsid w:val="00B957BC"/>
    <w:rsid w:val="00BB320A"/>
    <w:rsid w:val="00BD18D1"/>
    <w:rsid w:val="00BE1878"/>
    <w:rsid w:val="00C07644"/>
    <w:rsid w:val="00C110F5"/>
    <w:rsid w:val="00C11C8F"/>
    <w:rsid w:val="00C1581C"/>
    <w:rsid w:val="00C34242"/>
    <w:rsid w:val="00C35220"/>
    <w:rsid w:val="00C3642B"/>
    <w:rsid w:val="00C40D18"/>
    <w:rsid w:val="00C462FA"/>
    <w:rsid w:val="00C67352"/>
    <w:rsid w:val="00C95D69"/>
    <w:rsid w:val="00CA2F38"/>
    <w:rsid w:val="00CB0CA7"/>
    <w:rsid w:val="00CC78A6"/>
    <w:rsid w:val="00CE4482"/>
    <w:rsid w:val="00CE6DAF"/>
    <w:rsid w:val="00CE70B8"/>
    <w:rsid w:val="00CE7C32"/>
    <w:rsid w:val="00D5337E"/>
    <w:rsid w:val="00D8047C"/>
    <w:rsid w:val="00D83EAB"/>
    <w:rsid w:val="00D93D49"/>
    <w:rsid w:val="00DB345F"/>
    <w:rsid w:val="00DB6AD6"/>
    <w:rsid w:val="00DE39EC"/>
    <w:rsid w:val="00DE75AF"/>
    <w:rsid w:val="00DF710E"/>
    <w:rsid w:val="00E05C24"/>
    <w:rsid w:val="00E15D10"/>
    <w:rsid w:val="00E21670"/>
    <w:rsid w:val="00E33700"/>
    <w:rsid w:val="00E34793"/>
    <w:rsid w:val="00E53B2F"/>
    <w:rsid w:val="00E5598D"/>
    <w:rsid w:val="00E6116D"/>
    <w:rsid w:val="00E63ACA"/>
    <w:rsid w:val="00E6431C"/>
    <w:rsid w:val="00E65710"/>
    <w:rsid w:val="00E7062B"/>
    <w:rsid w:val="00E7395C"/>
    <w:rsid w:val="00E74822"/>
    <w:rsid w:val="00E822E8"/>
    <w:rsid w:val="00E94D61"/>
    <w:rsid w:val="00EA487E"/>
    <w:rsid w:val="00EB2C93"/>
    <w:rsid w:val="00EB6F7B"/>
    <w:rsid w:val="00ED5645"/>
    <w:rsid w:val="00EF08A9"/>
    <w:rsid w:val="00EF6FB6"/>
    <w:rsid w:val="00F029BA"/>
    <w:rsid w:val="00F1314D"/>
    <w:rsid w:val="00F21126"/>
    <w:rsid w:val="00F22C45"/>
    <w:rsid w:val="00F23657"/>
    <w:rsid w:val="00F43E3A"/>
    <w:rsid w:val="00F479D1"/>
    <w:rsid w:val="00F50C1D"/>
    <w:rsid w:val="00F55D08"/>
    <w:rsid w:val="00F86262"/>
    <w:rsid w:val="00F86DDA"/>
    <w:rsid w:val="00F97090"/>
    <w:rsid w:val="00FA4600"/>
    <w:rsid w:val="01B66E11"/>
    <w:rsid w:val="01D7110F"/>
    <w:rsid w:val="05B13F92"/>
    <w:rsid w:val="0BBB3493"/>
    <w:rsid w:val="0D7F0FF1"/>
    <w:rsid w:val="0F861EF1"/>
    <w:rsid w:val="1072706F"/>
    <w:rsid w:val="12D26ADB"/>
    <w:rsid w:val="12F0501D"/>
    <w:rsid w:val="137376A5"/>
    <w:rsid w:val="13D056F5"/>
    <w:rsid w:val="16F8420C"/>
    <w:rsid w:val="1833390A"/>
    <w:rsid w:val="19C7348E"/>
    <w:rsid w:val="1C2B640D"/>
    <w:rsid w:val="1C4452F5"/>
    <w:rsid w:val="1D80218A"/>
    <w:rsid w:val="21B50084"/>
    <w:rsid w:val="23BE13EF"/>
    <w:rsid w:val="24AE7A34"/>
    <w:rsid w:val="254864DD"/>
    <w:rsid w:val="295B0381"/>
    <w:rsid w:val="2A3C72FC"/>
    <w:rsid w:val="2A3D5EC4"/>
    <w:rsid w:val="2A487F4A"/>
    <w:rsid w:val="2B375C75"/>
    <w:rsid w:val="2C3E6A36"/>
    <w:rsid w:val="2CB91428"/>
    <w:rsid w:val="2DFB08F9"/>
    <w:rsid w:val="2E612ABB"/>
    <w:rsid w:val="326B3A6D"/>
    <w:rsid w:val="365C509E"/>
    <w:rsid w:val="366A30EE"/>
    <w:rsid w:val="37FA6A18"/>
    <w:rsid w:val="399727A7"/>
    <w:rsid w:val="3AC31409"/>
    <w:rsid w:val="3B7EE100"/>
    <w:rsid w:val="3CF02D83"/>
    <w:rsid w:val="3EDB2ED1"/>
    <w:rsid w:val="3EF84BC8"/>
    <w:rsid w:val="400E020C"/>
    <w:rsid w:val="437D700C"/>
    <w:rsid w:val="43BB42FA"/>
    <w:rsid w:val="45324769"/>
    <w:rsid w:val="47D1272B"/>
    <w:rsid w:val="483551BF"/>
    <w:rsid w:val="485457A8"/>
    <w:rsid w:val="48D204C8"/>
    <w:rsid w:val="4A6731DB"/>
    <w:rsid w:val="4AC20B57"/>
    <w:rsid w:val="4CE76DE9"/>
    <w:rsid w:val="4ECF6EDF"/>
    <w:rsid w:val="53AA63BA"/>
    <w:rsid w:val="54272C03"/>
    <w:rsid w:val="55992E54"/>
    <w:rsid w:val="55D971BC"/>
    <w:rsid w:val="56C068DD"/>
    <w:rsid w:val="58BD7038"/>
    <w:rsid w:val="5A0078D7"/>
    <w:rsid w:val="5A696413"/>
    <w:rsid w:val="5B8C3E45"/>
    <w:rsid w:val="5F2749C4"/>
    <w:rsid w:val="5F533FAA"/>
    <w:rsid w:val="60494C56"/>
    <w:rsid w:val="60F00499"/>
    <w:rsid w:val="66362444"/>
    <w:rsid w:val="6791799E"/>
    <w:rsid w:val="682011E0"/>
    <w:rsid w:val="6C366022"/>
    <w:rsid w:val="6C744EAD"/>
    <w:rsid w:val="6E6906BF"/>
    <w:rsid w:val="6FC4237F"/>
    <w:rsid w:val="713D1575"/>
    <w:rsid w:val="71B343FF"/>
    <w:rsid w:val="72D211EE"/>
    <w:rsid w:val="753339BA"/>
    <w:rsid w:val="756F4A6F"/>
    <w:rsid w:val="79810B94"/>
    <w:rsid w:val="7AED4090"/>
    <w:rsid w:val="7BAD405B"/>
    <w:rsid w:val="7BBE01B3"/>
    <w:rsid w:val="7BE01775"/>
    <w:rsid w:val="7FA64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平级发文.dot</Template>
  <Company>tjec</Company>
  <Pages>2</Pages>
  <Words>105</Words>
  <Characters>599</Characters>
  <Lines>4</Lines>
  <Paragraphs>1</Paragraphs>
  <TotalTime>8</TotalTime>
  <ScaleCrop>false</ScaleCrop>
  <LinksUpToDate>false</LinksUpToDate>
  <CharactersWithSpaces>703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2018-08-18T01:28:00Z</dcterms:created>
  <dc:creator>办公室</dc:creator>
  <cp:lastModifiedBy>hp</cp:lastModifiedBy>
  <cp:lastPrinted>2021-10-18T02:24:00Z</cp:lastPrinted>
  <dcterms:modified xsi:type="dcterms:W3CDTF">2021-10-21T09:03:25Z</dcterms:modified>
  <dc:title>津经[2003]号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